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14:paraId="77D3F6B8">
      <w:pPr>
        <w:spacing w:after="0" w:line="560" w:lineRule="exact"/>
        <w:rPr>
          <w:rFonts w:ascii="仿宋_GB2312" w:hAnsi="仿宋_GB2312" w:cs="仿宋_GB2312"/>
          <w:b/>
          <w:sz w:val="28"/>
          <w:szCs w:val="32"/>
        </w:rPr>
      </w:pPr>
      <w:bookmarkStart w:id="0" w:name="_GoBack"/>
      <w:bookmarkEnd w:id="0"/>
      <w:r>
        <w:rPr>
          <w:rFonts w:ascii="仿宋_GB2312" w:hAnsi="仿宋_GB2312" w:cs="仿宋_GB2312" w:hint="eastAsia"/>
          <w:b/>
          <w:sz w:val="28"/>
          <w:szCs w:val="32"/>
        </w:rPr>
        <w:t>附件：个人简介示例</w:t>
      </w:r>
    </w:p>
    <w:p w14:paraId="3E623769">
      <w:pPr>
        <w:spacing w:after="0" w:line="560" w:lineRule="exact"/>
        <w:ind w:firstLine="640" w:firstLineChars="200"/>
        <w:jc w:val="center"/>
        <w:rPr>
          <w:rFonts w:ascii="仿宋_GB2312" w:hAnsi="仿宋_GB2312" w:cs="仿宋_GB2312"/>
          <w:b/>
          <w:szCs w:val="32"/>
        </w:rPr>
      </w:pPr>
      <w:r>
        <w:rPr>
          <w:rFonts w:ascii="仿宋_GB2312" w:hAnsi="仿宋_GB2312" w:cs="仿宋_GB2312" w:hint="eastAsia"/>
          <w:b/>
          <w:szCs w:val="32"/>
        </w:rPr>
        <w:t>XXX</w:t>
      </w:r>
      <w:r>
        <w:rPr>
          <w:rFonts w:ascii="仿宋_GB2312" w:hAnsi="仿宋_GB2312" w:cs="仿宋_GB2312" w:hint="eastAsia"/>
          <w:szCs w:val="32"/>
        </w:rPr>
        <w:t>（姓名）</w:t>
      </w:r>
    </w:p>
    <w:p w14:paraId="48C4FB37">
      <w:pPr>
        <w:spacing w:after="0" w:line="560" w:lineRule="exact"/>
        <w:ind w:firstLine="560" w:firstLineChars="200"/>
        <w:rPr>
          <w:rFonts w:ascii="仿宋_GB2312" w:hAnsi="仿宋_GB2312" w:cs="仿宋_GB2312"/>
          <w:sz w:val="28"/>
          <w:szCs w:val="32"/>
        </w:rPr>
      </w:pPr>
      <w:r>
        <w:rPr>
          <w:rFonts w:ascii="仿宋_GB2312" w:hAnsi="仿宋_GB2312" w:cs="仿宋_GB2312" w:hint="eastAsia"/>
          <w:b/>
          <w:sz w:val="28"/>
          <w:szCs w:val="32"/>
        </w:rPr>
        <w:t>基本情况：</w:t>
      </w:r>
      <w:r>
        <w:rPr>
          <w:rFonts w:ascii="仿宋_GB2312" w:hAnsi="仿宋_GB2312" w:cs="仿宋_GB2312" w:hint="eastAsia"/>
          <w:sz w:val="28"/>
          <w:szCs w:val="32"/>
        </w:rPr>
        <w:t>XXX（姓名），共产党员/预备党员，XX省XX市人，中山大学20XX届XX学院XX专业本科毕业生（硕士毕业生/博士毕业生），202</w:t>
      </w:r>
      <w:r>
        <w:rPr>
          <w:rFonts w:ascii="仿宋_GB2312" w:hAnsi="仿宋_GB2312" w:cs="仿宋_GB2312" w:hint="eastAsia"/>
          <w:sz w:val="28"/>
          <w:szCs w:val="32"/>
          <w:lang w:val="en-US" w:eastAsia="zh-CN"/>
        </w:rPr>
        <w:t>4</w:t>
      </w:r>
      <w:r>
        <w:rPr>
          <w:rFonts w:ascii="仿宋_GB2312" w:hAnsi="仿宋_GB2312" w:cs="仿宋_GB2312" w:hint="eastAsia"/>
          <w:sz w:val="28"/>
          <w:szCs w:val="32"/>
        </w:rPr>
        <w:t>年选调至XX省XX市XX部门工作/</w:t>
      </w:r>
      <w:r>
        <w:rPr>
          <w:rFonts w:asciiTheme="minorHAnsi" w:hAnsiTheme="minorHAnsi" w:cs="仿宋_GB2312" w:hint="eastAsia"/>
          <w:sz w:val="28"/>
          <w:szCs w:val="32"/>
        </w:rPr>
        <w:t>到</w:t>
      </w:r>
      <w:r>
        <w:rPr>
          <w:rFonts w:ascii="仿宋_GB2312" w:hAnsi="仿宋_GB2312" w:cs="仿宋_GB2312" w:hint="eastAsia"/>
          <w:sz w:val="28"/>
          <w:szCs w:val="32"/>
        </w:rPr>
        <w:t>XX省XX单位工作/毕业后参加“大学生志愿服务西部计划”/“山区计划”/“三支一扶”（支教、支农、支医和扶贫）计划,到XX地支教（支医、支农等）/参军入伍，到XXX部队工作。</w:t>
      </w:r>
    </w:p>
    <w:p w14:paraId="6F4BC8F3">
      <w:pPr>
        <w:pStyle w:val="Heading3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560" w:firstLineChars="200"/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</w:pPr>
      <w:r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  <w:t>工作</w:t>
      </w:r>
      <w:r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  <w:lang w:val="en-US" w:eastAsia="zh-CN"/>
        </w:rPr>
        <w:t>感悟</w:t>
      </w:r>
      <w:r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  <w:t>：</w:t>
      </w:r>
    </w:p>
    <w:p w14:paraId="49CE682B">
      <w:pPr>
        <w:spacing w:line="540" w:lineRule="exact"/>
        <w:ind w:firstLine="560" w:firstLineChars="200"/>
        <w:rPr>
          <w:rFonts w:ascii="仿宋_GB2312" w:hAnsi="仿宋_GB2312" w:cs="仿宋_GB2312"/>
          <w:b/>
          <w:bCs/>
          <w:sz w:val="28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>我将赴XX单位工作，展望未来，决心XXX,追求XXX,积极争取进步，为母校添光加彩。展望未来，XXX将始终保持XXXX精神状态，充分认识到XXXX,作出更大的贡献。（给师弟、师妹）寄语：</w:t>
      </w:r>
      <w:r>
        <w:rPr>
          <w:rFonts w:ascii="仿宋_GB2312" w:hAnsi="仿宋_GB2312" w:cs="仿宋_GB2312"/>
          <w:sz w:val="28"/>
          <w:szCs w:val="32"/>
          <w:shd w:val="clear" w:color="auto" w:fill="FFFFFF"/>
        </w:rPr>
        <w:t>……</w:t>
      </w:r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>到祖国和人民最需要的地方建功立业</w:t>
      </w:r>
      <w:r>
        <w:rPr>
          <w:rFonts w:ascii="仿宋_GB2312" w:hAnsi="仿宋_GB2312" w:cs="仿宋_GB2312"/>
          <w:sz w:val="28"/>
          <w:szCs w:val="32"/>
          <w:shd w:val="clear" w:color="auto" w:fill="FFFFFF"/>
        </w:rPr>
        <w:t>……</w:t>
      </w:r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 xml:space="preserve">。         </w:t>
      </w:r>
    </w:p>
    <w:p w14:paraId="0395BF72">
      <w:pPr>
        <w:spacing w:after="0" w:line="560" w:lineRule="exact"/>
        <w:ind w:firstLine="840" w:firstLineChars="300"/>
        <w:rPr>
          <w:rFonts w:ascii="仿宋_GB2312" w:hAnsi="仿宋_GB2312" w:cs="仿宋_GB2312" w:hint="eastAsia"/>
          <w:b/>
          <w:bCs/>
          <w:sz w:val="28"/>
          <w:szCs w:val="32"/>
        </w:rPr>
      </w:pPr>
    </w:p>
    <w:p w14:paraId="5538BC44">
      <w:pPr>
        <w:spacing w:after="0" w:line="560" w:lineRule="exact"/>
        <w:ind w:firstLine="840" w:firstLineChars="300"/>
        <w:rPr>
          <w:rFonts w:ascii="仿宋_GB2312" w:hAnsi="仿宋_GB2312" w:cs="仿宋_GB2312" w:hint="eastAsia"/>
          <w:sz w:val="28"/>
          <w:szCs w:val="32"/>
        </w:rPr>
      </w:pPr>
      <w:r>
        <w:rPr>
          <w:rFonts w:ascii="仿宋_GB2312" w:hAnsi="仿宋_GB2312" w:cs="仿宋_GB2312" w:hint="eastAsia"/>
          <w:b/>
          <w:bCs/>
          <w:sz w:val="28"/>
          <w:szCs w:val="32"/>
        </w:rPr>
        <w:t>说明</w:t>
      </w:r>
      <w:r>
        <w:rPr>
          <w:rFonts w:ascii="仿宋_GB2312" w:hAnsi="仿宋_GB2312" w:cs="仿宋_GB2312" w:hint="eastAsia"/>
          <w:sz w:val="28"/>
          <w:szCs w:val="32"/>
        </w:rPr>
        <w:t>：</w:t>
      </w:r>
    </w:p>
    <w:p w14:paraId="09BAF7DE">
      <w:pPr>
        <w:spacing w:after="0" w:line="560" w:lineRule="exact"/>
        <w:ind w:firstLine="840" w:firstLineChars="300"/>
        <w:rPr>
          <w:rFonts w:ascii="仿宋_GB2312" w:hAnsi="仿宋_GB2312" w:cs="仿宋_GB2312"/>
          <w:sz w:val="28"/>
          <w:szCs w:val="32"/>
        </w:rPr>
      </w:pPr>
      <w:r>
        <w:rPr>
          <w:rFonts w:ascii="仿宋_GB2312" w:hAnsi="仿宋_GB2312" w:cs="仿宋_GB2312" w:hint="eastAsia"/>
          <w:sz w:val="28"/>
          <w:szCs w:val="32"/>
        </w:rPr>
        <w:t>1.个人简介包括基本情况和工作</w:t>
      </w:r>
      <w:r>
        <w:rPr>
          <w:rFonts w:ascii="仿宋_GB2312" w:hAnsi="仿宋_GB2312" w:cs="仿宋_GB2312" w:hint="eastAsia"/>
          <w:sz w:val="28"/>
          <w:szCs w:val="32"/>
          <w:lang w:val="en-US" w:eastAsia="zh-CN"/>
        </w:rPr>
        <w:t>感悟</w:t>
      </w:r>
      <w:r>
        <w:rPr>
          <w:rFonts w:ascii="仿宋_GB2312" w:hAnsi="仿宋_GB2312" w:cs="仿宋_GB2312" w:hint="eastAsia"/>
          <w:sz w:val="28"/>
          <w:szCs w:val="32"/>
        </w:rPr>
        <w:t>两个部分，字数总共不超过250字</w:t>
      </w:r>
      <w:r>
        <w:rPr>
          <w:rFonts w:asciiTheme="minorHAnsi" w:hAnsiTheme="minorHAnsi" w:cs="仿宋_GB2312" w:hint="eastAsia"/>
          <w:sz w:val="28"/>
          <w:szCs w:val="32"/>
        </w:rPr>
        <w:t>。工作</w:t>
      </w:r>
      <w:r>
        <w:rPr>
          <w:rFonts w:asciiTheme="minorHAnsi" w:hAnsiTheme="minorHAnsi" w:cs="仿宋_GB2312" w:hint="eastAsia"/>
          <w:sz w:val="28"/>
          <w:szCs w:val="32"/>
          <w:lang w:val="en-US" w:eastAsia="zh-CN"/>
        </w:rPr>
        <w:t>感悟</w:t>
      </w:r>
      <w:r>
        <w:rPr>
          <w:rFonts w:ascii="仿宋_GB2312" w:hAnsi="仿宋_GB2312" w:cs="仿宋_GB2312" w:hint="eastAsia"/>
          <w:sz w:val="28"/>
          <w:szCs w:val="32"/>
        </w:rPr>
        <w:t>请勿照抄示例。</w:t>
      </w:r>
    </w:p>
    <w:p w14:paraId="158C128F">
      <w:pPr>
        <w:spacing w:after="0" w:line="560" w:lineRule="exact"/>
        <w:ind w:firstLine="840" w:firstLineChars="300"/>
        <w:rPr>
          <w:rFonts w:ascii="仿宋_GB2312"/>
          <w:sz w:val="28"/>
          <w:szCs w:val="32"/>
        </w:rPr>
      </w:pPr>
      <w:r>
        <w:rPr>
          <w:rFonts w:ascii="仿宋_GB2312" w:hAnsi="仿宋_GB2312" w:cs="仿宋_GB2312" w:hint="eastAsia"/>
          <w:b w:val="0"/>
          <w:bCs w:val="0"/>
          <w:sz w:val="28"/>
          <w:szCs w:val="32"/>
        </w:rPr>
        <w:t>2.</w:t>
      </w:r>
      <w:bookmarkStart w:id="1" w:name="_Hlk120630279"/>
      <w:r>
        <w:rPr>
          <w:rFonts w:ascii="仿宋_GB2312" w:hAnsi="仿宋_GB2312" w:cs="仿宋_GB2312" w:hint="eastAsia"/>
          <w:b/>
          <w:bCs/>
          <w:sz w:val="28"/>
          <w:szCs w:val="32"/>
        </w:rPr>
        <w:t>图片单独发原图</w:t>
      </w:r>
      <w:r>
        <w:rPr>
          <w:rFonts w:ascii="仿宋_GB2312" w:hAnsi="仿宋_GB2312" w:cs="仿宋_GB2312" w:hint="eastAsia"/>
          <w:sz w:val="28"/>
          <w:szCs w:val="32"/>
        </w:rPr>
        <w:t>，命名：学院+姓名+选调生/西部计划/山区计划/三支一扶/基层就业，</w:t>
      </w:r>
      <w:bookmarkEnd w:id="1"/>
      <w:r>
        <w:rPr>
          <w:rFonts w:ascii="仿宋_GB2312" w:hAnsi="仿宋_GB2312" w:cs="仿宋_GB2312" w:hint="eastAsia"/>
          <w:sz w:val="28"/>
          <w:szCs w:val="32"/>
        </w:rPr>
        <w:t>要求JPG格式，建议正面半身照，大方得体，生活照或工作照均可（不要提供戴口罩的照片），图片大小1M以上，适用于纸质文件清晰印刷。</w:t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num="1"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38A3BCA3-7675-4589-B883-C8AD67DD970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85E466CE-3044-46AD-B2B0-6BD4117ACCE8}"/>
  </w:font>
  <w:font w:name="Cambria">
    <w:charset w:val="00"/>
    <w:family w:val="auto"/>
    <w:pitch w:val="default"/>
    <w:embedRegular r:id="rId3" w:fontKey="{D275258D-AC91-4E95-BA26-C4E3AD49EB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06FF5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14:paraId="30628FC4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F119F1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D1D33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8BD40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8DFBF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E113E"/>
    <w:rsid w:val="000E3BC9"/>
    <w:rsid w:val="000E5479"/>
    <w:rsid w:val="000F4A7F"/>
    <w:rsid w:val="001001BF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5769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392F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6F29"/>
    <w:rsid w:val="002E7014"/>
    <w:rsid w:val="002F0783"/>
    <w:rsid w:val="002F679A"/>
    <w:rsid w:val="00300394"/>
    <w:rsid w:val="0030202D"/>
    <w:rsid w:val="00305901"/>
    <w:rsid w:val="00310A7F"/>
    <w:rsid w:val="003150C0"/>
    <w:rsid w:val="003155BA"/>
    <w:rsid w:val="00321A5F"/>
    <w:rsid w:val="00330A72"/>
    <w:rsid w:val="00344630"/>
    <w:rsid w:val="00346687"/>
    <w:rsid w:val="003539FC"/>
    <w:rsid w:val="00364907"/>
    <w:rsid w:val="00365914"/>
    <w:rsid w:val="0038098D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F1222"/>
    <w:rsid w:val="005F5B62"/>
    <w:rsid w:val="00610F00"/>
    <w:rsid w:val="00632ADE"/>
    <w:rsid w:val="00632CB9"/>
    <w:rsid w:val="00633F67"/>
    <w:rsid w:val="00634BFD"/>
    <w:rsid w:val="0063734E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006B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29AD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73F"/>
    <w:rsid w:val="00804ADA"/>
    <w:rsid w:val="00812A08"/>
    <w:rsid w:val="008147C5"/>
    <w:rsid w:val="00825DF7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72FD"/>
    <w:rsid w:val="008F2A63"/>
    <w:rsid w:val="008F44B5"/>
    <w:rsid w:val="008F6C4F"/>
    <w:rsid w:val="008F6CD2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2A7E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1AB4"/>
    <w:rsid w:val="00AB438C"/>
    <w:rsid w:val="00AB7102"/>
    <w:rsid w:val="00AC0226"/>
    <w:rsid w:val="00AC4EBF"/>
    <w:rsid w:val="00AC76DD"/>
    <w:rsid w:val="00AC7917"/>
    <w:rsid w:val="00AD523A"/>
    <w:rsid w:val="00AF2D96"/>
    <w:rsid w:val="00AF7106"/>
    <w:rsid w:val="00B007AD"/>
    <w:rsid w:val="00B00B2A"/>
    <w:rsid w:val="00B14CAD"/>
    <w:rsid w:val="00B1657A"/>
    <w:rsid w:val="00B20FBC"/>
    <w:rsid w:val="00B34789"/>
    <w:rsid w:val="00B35A42"/>
    <w:rsid w:val="00B35A5A"/>
    <w:rsid w:val="00B367A4"/>
    <w:rsid w:val="00B40353"/>
    <w:rsid w:val="00B450EC"/>
    <w:rsid w:val="00B52EAE"/>
    <w:rsid w:val="00B55956"/>
    <w:rsid w:val="00B56726"/>
    <w:rsid w:val="00B56F9D"/>
    <w:rsid w:val="00B5725C"/>
    <w:rsid w:val="00B61AFC"/>
    <w:rsid w:val="00B62D5B"/>
    <w:rsid w:val="00B647F4"/>
    <w:rsid w:val="00B66270"/>
    <w:rsid w:val="00B9730B"/>
    <w:rsid w:val="00B97420"/>
    <w:rsid w:val="00BB7DC2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1A24"/>
    <w:rsid w:val="00C32D03"/>
    <w:rsid w:val="00C4063D"/>
    <w:rsid w:val="00C528DD"/>
    <w:rsid w:val="00C65761"/>
    <w:rsid w:val="00C67FB0"/>
    <w:rsid w:val="00C718DC"/>
    <w:rsid w:val="00C71999"/>
    <w:rsid w:val="00C7571C"/>
    <w:rsid w:val="00C80F68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062B0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33DF"/>
    <w:rsid w:val="00DA4C0C"/>
    <w:rsid w:val="00DB2FA2"/>
    <w:rsid w:val="00DB717F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31D0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108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EF64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6EE8"/>
    <w:rsid w:val="00F573C6"/>
    <w:rsid w:val="00F65AA4"/>
    <w:rsid w:val="00F844B0"/>
    <w:rsid w:val="00F934B2"/>
    <w:rsid w:val="00FA4440"/>
    <w:rsid w:val="00FB37B4"/>
    <w:rsid w:val="00FC3FCB"/>
    <w:rsid w:val="00FD276B"/>
    <w:rsid w:val="00FD561B"/>
    <w:rsid w:val="00FE10C0"/>
    <w:rsid w:val="00FE63D0"/>
    <w:rsid w:val="00FF1E97"/>
    <w:rsid w:val="057F056A"/>
    <w:rsid w:val="15017E91"/>
    <w:rsid w:val="1ADD14AA"/>
    <w:rsid w:val="1CC674F2"/>
    <w:rsid w:val="1DD46B54"/>
    <w:rsid w:val="1DF253DC"/>
    <w:rsid w:val="272D7D9C"/>
    <w:rsid w:val="27676973"/>
    <w:rsid w:val="2E3C21B3"/>
    <w:rsid w:val="2F572878"/>
    <w:rsid w:val="2F6649D2"/>
    <w:rsid w:val="37E37C0F"/>
    <w:rsid w:val="39851055"/>
    <w:rsid w:val="42C41D0A"/>
    <w:rsid w:val="43656E09"/>
    <w:rsid w:val="43875B7F"/>
    <w:rsid w:val="512B11E7"/>
    <w:rsid w:val="602E0CE5"/>
    <w:rsid w:val="640802A3"/>
    <w:rsid w:val="73B12638"/>
  </w:rsids>
  <w:docVars>
    <w:docVar w:name="commondata" w:val="eyJoZGlkIjoiZGE2MmFlNzg1MDYzODljOTBiMDcxMTcwMWI0OGQxMm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Theme="minorEastAs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 w:qFormat="1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spacing w:after="160" w:line="540" w:lineRule="atLeast"/>
    </w:pPr>
    <w:rPr>
      <w:rFonts w:ascii="Times New Roman" w:eastAsia="仿宋_GB2312" w:hAnsi="Times New Roman" w:cstheme="minorBidi"/>
      <w:kern w:val="2"/>
      <w:sz w:val="32"/>
      <w:szCs w:val="21"/>
      <w:lang w:val="en-US" w:eastAsia="zh-CN" w:bidi="ar-SA"/>
    </w:rPr>
  </w:style>
  <w:style w:type="paragraph" w:styleId="Heading3">
    <w:name w:val="heading 3"/>
    <w:basedOn w:val="Normal"/>
    <w:next w:val="Normal"/>
    <w:link w:val="3"/>
    <w:uiPriority w:val="9"/>
    <w:qFormat/>
    <w:pPr>
      <w:widowControl/>
      <w:adjustRightInd/>
      <w:snapToGrid/>
      <w:spacing w:before="100" w:beforeAutospacing="1" w:after="100" w:afterAutospacing="1" w:line="240" w:lineRule="auto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table" w:customStyle="1" w:styleId="2">
    <w:name w:val="网格型2"/>
    <w:basedOn w:val="TableNormal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3">
    <w:name w:val="标题 3 字符"/>
    <w:basedOn w:val="DefaultParagraphFont"/>
    <w:link w:val="Heading3"/>
    <w:uiPriority w:val="9"/>
    <w:qFormat/>
    <w:rPr>
      <w:rFonts w:ascii="宋体" w:hAnsi="宋体" w:cs="宋体"/>
      <w:b/>
      <w:bCs/>
      <w:sz w:val="27"/>
      <w:szCs w:val="27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D2DCB-46D2-4D2E-8D13-BB264F4B25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2</TotalTime>
  <Pages>1</Pages>
  <Words>421</Words>
  <Characters>466</Characters>
  <Application>Microsoft Office Word</Application>
  <DocSecurity>0</DocSecurity>
  <Lines>6</Lines>
  <Paragraphs>1</Paragraphs>
  <ScaleCrop>false</ScaleCrop>
  <Company>SYSU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abcdefwyf</cp:lastModifiedBy>
  <cp:revision>13</cp:revision>
  <cp:lastPrinted>2017-12-12T12:05:00Z</cp:lastPrinted>
  <dcterms:created xsi:type="dcterms:W3CDTF">2019-03-06T07:51:00Z</dcterms:created>
  <dcterms:modified xsi:type="dcterms:W3CDTF">2025-05-24T01:08:30Z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094A73E1855943ED86354888A9A29B7E_13</vt:lpwstr>
  </property>
  <property fmtid="{D5CDD505-2E9C-101B-9397-08002B2CF9AE}" pid="3" name="KSOProductBuildVer">
    <vt:lpwstr>2052-12.1.0.21171</vt:lpwstr>
  </property>
  <property fmtid="{D5CDD505-2E9C-101B-9397-08002B2CF9AE}" pid="4" name="KSOTemplateDocerSaveRecord">
    <vt:lpwstr>eyJoZGlkIjoiMmFhZjg2MjZjOGVkYWNjNTEwM2NkMTQyNzYzMWQzNjgiLCJ1c2VySWQiOiI5NjI5MTIwMTIifQ==</vt:lpwstr>
  </property>
</Properties>
</file>