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9.4pt;margin-top:73.7pt;height:57.85pt;width:436.55pt;mso-position-horizontal-relative:page;mso-position-vertical-relative:page;z-index:251659264;v-text-anchor:middle;mso-width-relative:page;mso-height-relative:page;" filled="f" stroked="f" coordsize="21600,21600" o:gfxdata="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EbwmNsAAAAMAQAADwAA&#10;AAAAAAABACAAAAAiAAAAZHJzL2Rvd25yZXYueG1sUEsBAhQAFAAAAAgAh07iQFRpAv0TAgAAAwQA&#10;AA4AAAAAAAAAAQAgAAAAKg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hint="eastAsia"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hint="eastAsia"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eastAsia="黑体" w:cs="Times New Roman"/>
        </w:rPr>
      </w:pPr>
    </w:p>
    <w:p>
      <w:pPr>
        <w:spacing w:line="560" w:lineRule="exact"/>
        <w:jc w:val="center"/>
        <w:rPr>
          <w:rFonts w:ascii="仿宋_GB2312" w:cs="Times New Roman"/>
          <w:szCs w:val="32"/>
        </w:rPr>
      </w:pPr>
      <w:r>
        <w:rPr>
          <w:rFonts w:hint="eastAsia" w:ascii="仿宋_GB2312" w:cs="Times New Roman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 </w:t>
      </w:r>
      <w:r>
        <w:rPr>
          <w:rFonts w:hint="eastAsia" w:ascii="仿宋_GB2312" w:cs="Times New Roman"/>
          <w:szCs w:val="32"/>
        </w:rPr>
        <w:t xml:space="preserve"> 学生〔202</w:t>
      </w:r>
      <w:r>
        <w:rPr>
          <w:rFonts w:ascii="仿宋_GB2312" w:cs="Times New Roman"/>
          <w:szCs w:val="32"/>
        </w:rPr>
        <w:t>4</w:t>
      </w:r>
      <w:r>
        <w:rPr>
          <w:rFonts w:hint="eastAsia" w:ascii="仿宋_GB2312" w:cs="Times New Roman"/>
          <w:szCs w:val="32"/>
        </w:rPr>
        <w:t>〕</w:t>
      </w:r>
      <w:r>
        <w:rPr>
          <w:rFonts w:ascii="仿宋_GB2312" w:cs="Times New Roman"/>
          <w:szCs w:val="32"/>
        </w:rPr>
        <w:t>189</w:t>
      </w:r>
      <w:r>
        <w:rPr>
          <w:rFonts w:hint="eastAsia" w:ascii="仿宋_GB2312" w:cs="Times New Roman"/>
          <w:szCs w:val="32"/>
        </w:rPr>
        <w:t>号</w:t>
      </w:r>
    </w:p>
    <w:p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方正小标宋简体"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785.25pt;height:0pt;width:481.9pt;mso-position-horizontal-relative:page;mso-position-vertical-relative:page;z-index:251661312;mso-width-relative:page;mso-height-relative:page;" filled="f" stroked="t" coordsize="21600,21600" o:gfxdata="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HqNhHWAAAADgEAAA8AAAAA&#10;AAAAAQAgAAAAIgAAAGRycy9kb3ducmV2LnhtbFBLAQIUABQAAAAIAIdO4kDqpnc83QEAAKEDAAAO&#10;AAAAAAAAAAEAIAAAACUBAABkcnMvZTJvRG9jLnhtbFBLBQYAAAAABgAGAFkBAAB0BQAAAAA=&#10;">
                <v:fill on="f" focussize="0,0"/>
                <v:stroke weight="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小标宋简体"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1871345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147.35pt;height:0pt;width:481.9pt;mso-position-horizontal-relative:page;mso-position-vertical-relative:page;z-index:251660288;mso-width-relative:page;mso-height-relative:page;" filled="f" stroked="t" coordsize="21600,21600" o:gfxdata="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C3ZbN/WAAAADAEAAA8AAAAA&#10;AAAAAQAgAAAAIgAAAGRycy9kb3ducmV2LnhtbFBLAQIUABQAAAAIAIdO4kAjTzsW3QEAAKEDAAAO&#10;AAAAAAAAAAEAIAAAACUBAABkcnMvZTJvRG9jLnhtbFBLBQYAAAAABgAGAFkBAAB0BQAAAAA=&#10;">
                <v:fill on="f" focussize="0,0"/>
                <v:stroke weight="5pt" color="#FF0000 [3204]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/>
          <w:szCs w:val="32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</w:rPr>
        <w:t>党委学生工作部关于组织参加第九届全国学生“学宪法 讲宪法”活动的通知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</w:p>
    <w:p>
      <w:pPr>
        <w:spacing w:line="360" w:lineRule="auto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各培养单位：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24" w:firstLineChars="200"/>
        <w:jc w:val="both"/>
        <w:textAlignment w:val="auto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为深化青年学生宪法法治教育，根据中央依法治国办有关任务部署、教育系统“八五”普法规划要求及《教育部关于举办第九届全国学生“学宪法 讲宪法”活动的通知》精神，学校决定组织全校学生参加第九届全国学生“学宪法 讲宪法”活动。现将有关事宜通知如下。</w:t>
      </w:r>
    </w:p>
    <w:p>
      <w:pPr>
        <w:spacing w:line="360" w:lineRule="auto"/>
        <w:ind w:firstLine="624" w:firstLineChars="200"/>
        <w:jc w:val="both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一、总体要求</w:t>
      </w:r>
    </w:p>
    <w:p>
      <w:pPr>
        <w:spacing w:line="360" w:lineRule="auto"/>
        <w:ind w:firstLine="624" w:firstLineChars="200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坚持以习近平新时代中国特色社会主义思想为指导，深入学习贯彻党的二十大精神，贯彻落实习近平法治思想和习近平总书记关于宪法的重要论述，加强对青年学生的宪法法治教育，弘扬宪法法治精神，普及宪法法治知识，培育宪法法治观念，促进学生健康成长、全面发展。</w:t>
      </w:r>
    </w:p>
    <w:p>
      <w:pPr>
        <w:spacing w:line="360" w:lineRule="auto"/>
        <w:ind w:firstLine="624" w:firstLineChars="200"/>
        <w:jc w:val="both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二、活动</w:t>
      </w:r>
      <w:bookmarkStart w:id="0" w:name="_GoBack"/>
      <w:bookmarkEnd w:id="0"/>
      <w:r>
        <w:rPr>
          <w:rFonts w:hint="eastAsia" w:ascii="黑体" w:hAnsi="黑体" w:eastAsia="黑体" w:cs="黑体"/>
          <w:szCs w:val="32"/>
        </w:rPr>
        <w:t>安排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（一）活动时间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2024年6月至12月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（二）学习重点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深入学习宣传习近平法治思想。重点宣传习近平法治思想的重大意义、核心要义、精神实质、丰富内涵、实践要求，推动习近平法治思想融入青年宪法法治教育的全过程和各方面。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结合爱国主义教育深化宪法教育。以中华人民共和国成立75周年为契机，将爱国主义教育与宪法法治教育相结合，教育引导学生坚持爱国和爱党、爱社会主义相统一，立志听党话、跟党走，立志扎根人民、奉献国家。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加强宪法相关法律法规学习宣传。以培育和践行社会主义核心价值观为主线，以民法典教育为重点，宣传与青年日常学习生活及健康成长密切相关的法律法规。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（三）主要活动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“宪法卫士”行动计划。6月，教育部全国青少年普法网（下称普法网）设立第九届全国学生“学宪法 讲宪法”活动“宪法卫士”专栏，免费提供在线学习资源。完成在线学习的学生将被授予“宪法卫士”标识。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学讲宪法地方比赛和全国总决赛。在深入组织学习的基础上，由法学院组织开展演讲比赛与法治素养竞赛，遴选法治素养高、综合能力强的选手参加全国总决赛。6月，普法网将设立专栏，供学生自主上传演讲视频参与比赛，普法网将遴选优秀学生参加全国总决赛。10月，教育部将举办全国学生“学宪法 讲宪法”活动全国总决赛。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国家宪法日“宪法晨读”活动。12月上旬，教育部将举办第十一个国家宪法日教育系统“宪法晨读”活动。届时，教育部有关负责同志将在主会场领读宪法部分条款，各培养单位师生可通过网络视频同步直播的方式共同参与。具体详见后续通知。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法治教育精品资源征集活动。面向全校干部师生征集优质法治教育资源。被采用的将在普法网展示，经审核后择优在国家智慧教育公共服务平台展示、颁发采用证明。具体要求普法网将另行通知。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宪法主题歌曲传唱活动。各培养单位广泛组织《宪法伴我们成长》主题歌曲传唱活动，拍摄歌曲传唱MV，通过普法网和新媒体平台展示，营造宪法学习宣传的浓厚氛围。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鼓励各培养单位结合学科专业，依托国家安全教育日、网络安全宣传周、宪法宣传周、宪法日等重要时间节点，利用寒暑期“三下乡”“返家乡”等开展丰富多样的宪法法治教育活动。</w:t>
      </w:r>
    </w:p>
    <w:p>
      <w:pPr>
        <w:spacing w:line="360" w:lineRule="auto"/>
        <w:ind w:firstLine="636"/>
        <w:jc w:val="both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三、工作要求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（一）加强组织领导。各培养单位要把宪法学习宣传教育作为一项重要政治任务，细化责任分工，落实条件保障，科学制定实施方案，加强工作统筹，健全协作机制，科学合理安排法治教育活动，避免“扎堆式”普法增加师生负担。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（二）力戒形式主义。各培养单位要积极引导全体学生及时了解并广泛参与，合理安排学习时间和内容，避免应试化学习，不得向教师、学生和家长摊派学习任务，增加师生负担。</w:t>
      </w:r>
    </w:p>
    <w:p>
      <w:pPr>
        <w:spacing w:line="360" w:lineRule="auto"/>
        <w:ind w:firstLine="636"/>
        <w:jc w:val="both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（三）创新方式方法。各培养单位要结合学生身心发展规律、认知特点和实践需要，采取更多学生喜闻乐见的教育方式，增强法治教育针对性和实效性。要坚持正面引导为主，让宪法精神、社会主义法治理念浸润学生心灵。要将法治融入办学治校全过程，营造校园法治环境，实现制度育人、管理育人、文化育人。</w:t>
      </w:r>
    </w:p>
    <w:p>
      <w:pPr>
        <w:spacing w:line="360" w:lineRule="auto"/>
        <w:ind w:firstLine="636"/>
        <w:jc w:val="both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（四）加强宣传引导。要坚持正确导向，及时总结学宪法学习宣传的优秀成果、经验做法和先进典型，通过多种形式展示本单位的活动特色、典型案例和经验做法，营造宪法学习宣传教育的良好氛围，让尊法学法守法用法在学校蔚然成风。请于12月5日下午17点前将宪法学习教育活动总结命名为“单位名称+宪法学习教育活动总结”报送至学工部邮箱：sysuszb@mail.sysu.edu.cn。学校将评选优秀组织奖若干，另行表彰。</w:t>
      </w:r>
    </w:p>
    <w:p>
      <w:pPr>
        <w:spacing w:line="360" w:lineRule="auto"/>
        <w:rPr>
          <w:rFonts w:ascii="仿宋_GB2312"/>
          <w:szCs w:val="32"/>
        </w:rPr>
      </w:pPr>
    </w:p>
    <w:p>
      <w:pPr>
        <w:spacing w:line="360" w:lineRule="auto"/>
        <w:ind w:right="312" w:firstLine="624" w:firstLineChars="200"/>
        <w:jc w:val="right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党委学生工作部</w:t>
      </w:r>
    </w:p>
    <w:p>
      <w:pPr>
        <w:spacing w:line="360" w:lineRule="auto"/>
        <w:ind w:right="156"/>
        <w:jc w:val="right"/>
        <w:rPr>
          <w:rFonts w:ascii="仿宋_GB2312"/>
          <w:szCs w:val="32"/>
        </w:rPr>
      </w:pPr>
      <w:r>
        <w:rPr>
          <w:rFonts w:ascii="仿宋_GB2312"/>
          <w:szCs w:val="32"/>
        </w:rPr>
        <w:t>2024</w:t>
      </w:r>
      <w:r>
        <w:rPr>
          <w:rFonts w:hint="eastAsia" w:ascii="仿宋_GB2312"/>
          <w:szCs w:val="32"/>
        </w:rPr>
        <w:t>年</w:t>
      </w:r>
      <w:r>
        <w:rPr>
          <w:rFonts w:ascii="仿宋_GB2312"/>
          <w:szCs w:val="32"/>
        </w:rPr>
        <w:t>6</w:t>
      </w:r>
      <w:r>
        <w:rPr>
          <w:rFonts w:hint="eastAsia" w:ascii="仿宋_GB2312"/>
          <w:szCs w:val="32"/>
        </w:rPr>
        <w:t>月</w:t>
      </w:r>
      <w:r>
        <w:rPr>
          <w:rFonts w:ascii="仿宋_GB2312"/>
          <w:szCs w:val="32"/>
        </w:rPr>
        <w:t>19</w:t>
      </w:r>
      <w:r>
        <w:rPr>
          <w:rFonts w:hint="eastAsia" w:ascii="仿宋_GB2312"/>
          <w:szCs w:val="32"/>
        </w:rPr>
        <w:t>日</w:t>
      </w:r>
    </w:p>
    <w:p>
      <w:pPr>
        <w:spacing w:line="360" w:lineRule="auto"/>
        <w:ind w:firstLine="636"/>
        <w:jc w:val="both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（联系人</w:t>
      </w:r>
      <w:r>
        <w:rPr>
          <w:rFonts w:ascii="仿宋_GB2312"/>
          <w:szCs w:val="32"/>
        </w:rPr>
        <w:t>：</w:t>
      </w:r>
      <w:r>
        <w:rPr>
          <w:rFonts w:hint="eastAsia" w:ascii="仿宋_GB2312"/>
          <w:szCs w:val="32"/>
        </w:rPr>
        <w:t>李老师</w:t>
      </w:r>
      <w:r>
        <w:rPr>
          <w:rFonts w:ascii="仿宋_GB2312"/>
          <w:szCs w:val="32"/>
        </w:rPr>
        <w:t>，电话：020-84112032</w:t>
      </w:r>
      <w:r>
        <w:rPr>
          <w:rFonts w:hint="eastAsia" w:ascii="仿宋_GB2312"/>
          <w:szCs w:val="32"/>
        </w:rPr>
        <w:t>）</w:t>
      </w: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B3A0EB-BC06-4E58-9883-26FFBD5E366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8AB2087-ECDB-4C9E-96DA-C395842B62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643283F-194D-42A6-865E-C53795A5279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719901F-211D-4391-88D9-5D8FB5C98C3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E657900-7702-4A83-B5CE-BC81F07DD49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5CDB2CC-15D6-4F4A-844C-FDCFA72E436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0D3B73C-BB06-4D18-9559-E75A2008D9F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BE10837-3CDC-4E1E-A5AD-B64F9C64CC3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汉仪尚巍手书W">
    <w:panose1 w:val="00020600040101010101"/>
    <w:charset w:val="86"/>
    <w:family w:val="auto"/>
    <w:pitch w:val="default"/>
    <w:sig w:usb0="8000001F" w:usb1="1A0F781A" w:usb2="00000016" w:usb3="00000000" w:csb0="00040000" w:csb1="00000000"/>
  </w:font>
  <w:font w:name="汉仪青云简">
    <w:panose1 w:val="00020600040101010101"/>
    <w:charset w:val="86"/>
    <w:family w:val="auto"/>
    <w:pitch w:val="default"/>
    <w:sig w:usb0="8000001F" w:usb1="1A0F781A" w:usb2="00000016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9" w:fontKey="{A8E9FA5A-B832-458B-BDC7-168970F84C37}"/>
  </w:font>
  <w:font w:name="汉仪中黑 197">
    <w:panose1 w:val="00020600040101010101"/>
    <w:charset w:val="86"/>
    <w:family w:val="auto"/>
    <w:pitch w:val="default"/>
    <w:sig w:usb0="A00002BF" w:usb1="18EF7CFA" w:usb2="00000016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6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hint="eastAsia" w:ascii="Times New Roman" w:hAnsi="Times New Roman" w:cs="Times New Roman"/>
            <w:sz w:val="28"/>
            <w:szCs w:val="28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6"/>
          <w:ind w:firstLine="27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attachedTemplate r:id="rId1"/>
  <w:documentProtection w:enforcement="0"/>
  <w:defaultTabStop w:val="420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FkYzBmYjMzMjU1NzZhNWQzZTQwYjI1ZGJlYWE3NGUifQ=="/>
  </w:docVars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6092F"/>
    <w:rsid w:val="00072C49"/>
    <w:rsid w:val="000A388F"/>
    <w:rsid w:val="000B3631"/>
    <w:rsid w:val="000B6D29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57F0C"/>
    <w:rsid w:val="001647FA"/>
    <w:rsid w:val="0017452A"/>
    <w:rsid w:val="00175532"/>
    <w:rsid w:val="00176453"/>
    <w:rsid w:val="00180691"/>
    <w:rsid w:val="00183EE3"/>
    <w:rsid w:val="0018744E"/>
    <w:rsid w:val="001918DA"/>
    <w:rsid w:val="00192A77"/>
    <w:rsid w:val="00192ACB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5BA"/>
    <w:rsid w:val="00321A5F"/>
    <w:rsid w:val="00330A72"/>
    <w:rsid w:val="00344630"/>
    <w:rsid w:val="00346687"/>
    <w:rsid w:val="003539FC"/>
    <w:rsid w:val="00356825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73F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4388"/>
    <w:rsid w:val="00575B43"/>
    <w:rsid w:val="00590632"/>
    <w:rsid w:val="00594DF1"/>
    <w:rsid w:val="005A02CB"/>
    <w:rsid w:val="005B7AE8"/>
    <w:rsid w:val="005D0229"/>
    <w:rsid w:val="005D1B1A"/>
    <w:rsid w:val="005D4DA0"/>
    <w:rsid w:val="005F1222"/>
    <w:rsid w:val="005F5B62"/>
    <w:rsid w:val="00610F00"/>
    <w:rsid w:val="00632ADE"/>
    <w:rsid w:val="00632CB9"/>
    <w:rsid w:val="00633F67"/>
    <w:rsid w:val="00634BFD"/>
    <w:rsid w:val="0063734E"/>
    <w:rsid w:val="0065122A"/>
    <w:rsid w:val="0065444F"/>
    <w:rsid w:val="006608DA"/>
    <w:rsid w:val="00661207"/>
    <w:rsid w:val="00661671"/>
    <w:rsid w:val="00662549"/>
    <w:rsid w:val="00670159"/>
    <w:rsid w:val="0067328F"/>
    <w:rsid w:val="00680E17"/>
    <w:rsid w:val="00681F48"/>
    <w:rsid w:val="006852A8"/>
    <w:rsid w:val="006868FA"/>
    <w:rsid w:val="00694016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4FD3"/>
    <w:rsid w:val="00745490"/>
    <w:rsid w:val="00745D45"/>
    <w:rsid w:val="007613F7"/>
    <w:rsid w:val="00783E5A"/>
    <w:rsid w:val="0078434A"/>
    <w:rsid w:val="007865A6"/>
    <w:rsid w:val="007868C7"/>
    <w:rsid w:val="007B3889"/>
    <w:rsid w:val="007B6780"/>
    <w:rsid w:val="007C31B7"/>
    <w:rsid w:val="007D2BC8"/>
    <w:rsid w:val="007D6DBC"/>
    <w:rsid w:val="007E0F81"/>
    <w:rsid w:val="007E381B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7337E"/>
    <w:rsid w:val="008848BC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24E41"/>
    <w:rsid w:val="00931BA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0727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3786D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7102"/>
    <w:rsid w:val="00AC0226"/>
    <w:rsid w:val="00AC4EBF"/>
    <w:rsid w:val="00AC76DD"/>
    <w:rsid w:val="00AD523A"/>
    <w:rsid w:val="00AF2D96"/>
    <w:rsid w:val="00AF7106"/>
    <w:rsid w:val="00B007AD"/>
    <w:rsid w:val="00B1657A"/>
    <w:rsid w:val="00B20FBC"/>
    <w:rsid w:val="00B35A42"/>
    <w:rsid w:val="00B367A4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376C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96066"/>
    <w:rsid w:val="00CA274C"/>
    <w:rsid w:val="00CA4B67"/>
    <w:rsid w:val="00CB5607"/>
    <w:rsid w:val="00CB7931"/>
    <w:rsid w:val="00CC1AC8"/>
    <w:rsid w:val="00CC364B"/>
    <w:rsid w:val="00CC443F"/>
    <w:rsid w:val="00CC53CC"/>
    <w:rsid w:val="00CC6B7A"/>
    <w:rsid w:val="00CD36B5"/>
    <w:rsid w:val="00CD3F8F"/>
    <w:rsid w:val="00CD5DF7"/>
    <w:rsid w:val="00CE2AFA"/>
    <w:rsid w:val="00CF2219"/>
    <w:rsid w:val="00CF5753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078D6"/>
    <w:rsid w:val="00E144D0"/>
    <w:rsid w:val="00E24535"/>
    <w:rsid w:val="00E246D9"/>
    <w:rsid w:val="00E348B3"/>
    <w:rsid w:val="00E34949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6C7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7E8"/>
    <w:rsid w:val="00F65AA4"/>
    <w:rsid w:val="00F844B0"/>
    <w:rsid w:val="00F934B2"/>
    <w:rsid w:val="00FA12AE"/>
    <w:rsid w:val="00FA4440"/>
    <w:rsid w:val="00FB37B4"/>
    <w:rsid w:val="00FC3FCB"/>
    <w:rsid w:val="00FD561B"/>
    <w:rsid w:val="00FE10C0"/>
    <w:rsid w:val="00FE63D0"/>
    <w:rsid w:val="00FF1E97"/>
    <w:rsid w:val="361268B3"/>
    <w:rsid w:val="3D3A47C2"/>
    <w:rsid w:val="668B20D1"/>
    <w:rsid w:val="766A4FD3"/>
    <w:rsid w:val="78725D6B"/>
    <w:rsid w:val="78FF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6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5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Date"/>
    <w:basedOn w:val="1"/>
    <w:next w:val="1"/>
    <w:link w:val="21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line number"/>
    <w:basedOn w:val="10"/>
    <w:semiHidden/>
    <w:unhideWhenUsed/>
    <w:qFormat/>
    <w:uiPriority w:val="99"/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正文文本缩进 字符"/>
    <w:basedOn w:val="10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6">
    <w:name w:val="正文文本 字符"/>
    <w:basedOn w:val="10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7">
    <w:name w:val="批注框文本 字符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table" w:customStyle="1" w:styleId="19">
    <w:name w:val="网格型2"/>
    <w:basedOn w:val="8"/>
    <w:qFormat/>
    <w:uiPriority w:val="0"/>
    <w:rPr>
      <w:rFonts w:ascii="Times New Roman" w:hAnsi="Times New Roman" w:eastAsia="仿宋_GB231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fontstyle01"/>
    <w:basedOn w:val="10"/>
    <w:qFormat/>
    <w:uiPriority w:val="0"/>
    <w:rPr>
      <w:rFonts w:hint="eastAsia" w:ascii="仿宋_GB2312" w:eastAsia="仿宋_GB2312"/>
      <w:color w:val="000000"/>
      <w:sz w:val="32"/>
      <w:szCs w:val="32"/>
    </w:rPr>
  </w:style>
  <w:style w:type="character" w:customStyle="1" w:styleId="21">
    <w:name w:val="日期 字符"/>
    <w:basedOn w:val="10"/>
    <w:link w:val="4"/>
    <w:semiHidden/>
    <w:qFormat/>
    <w:uiPriority w:val="99"/>
    <w:rPr>
      <w:rFonts w:ascii="Times New Roman" w:hAnsi="Times New Roman" w:eastAsia="仿宋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C9BC1C-1559-4599-B9EF-A329259476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Company>SYSU</Company>
  <Pages>5</Pages>
  <Words>1685</Words>
  <Characters>1738</Characters>
  <Lines>12</Lines>
  <Paragraphs>3</Paragraphs>
  <TotalTime>1</TotalTime>
  <ScaleCrop>false</ScaleCrop>
  <LinksUpToDate>false</LinksUpToDate>
  <CharactersWithSpaces>1790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2024-06-19T06:55:00Z</dcterms:created>
  <dc:creator>Administrator</dc:creator>
  <cp:lastModifiedBy>MARTIN CHEN</cp:lastModifiedBy>
  <cp:lastPrinted>2017-12-12T12:05:00Z</cp:lastPrinted>
  <dcterms:modified xsi:type="dcterms:W3CDTF">2024-07-06T12:39:12Z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6C5035BAE55B459CB89AC7E5776A965E_13</vt:lpwstr>
  </property>
  <property fmtid="{D5CDD505-2E9C-101B-9397-08002B2CF9AE}" pid="3" name="KSOProductBuildVer">
    <vt:lpwstr>2052-12.1.0.16929</vt:lpwstr>
  </property>
</Properties>
</file>